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82688" w14:textId="6D67AB89" w:rsidR="00B26069" w:rsidRDefault="000F5313">
      <w:r w:rsidRPr="000F5313">
        <w:rPr>
          <w:noProof/>
        </w:rPr>
        <w:drawing>
          <wp:inline distT="0" distB="0" distL="0" distR="0" wp14:anchorId="00E1E214" wp14:editId="28536C42">
            <wp:extent cx="6645910" cy="7528560"/>
            <wp:effectExtent l="0" t="0" r="2540" b="0"/>
            <wp:docPr id="1597382195" name="Resim 1" descr="metin, ekran görüntüsü, yazılım, ekran, görüntülem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82195" name="Resim 1" descr="metin, ekran görüntüsü, yazılım, ekran, görüntüleme içeren bir resim&#10;&#10;Açıklama otomatik olarak oluşturuld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3D1" w:rsidRPr="009F63D1">
        <w:rPr>
          <w:noProof/>
        </w:rPr>
        <w:lastRenderedPageBreak/>
        <w:drawing>
          <wp:inline distT="0" distB="0" distL="0" distR="0" wp14:anchorId="3D2C8A80" wp14:editId="5E901B03">
            <wp:extent cx="6645910" cy="7498080"/>
            <wp:effectExtent l="0" t="0" r="2540" b="7620"/>
            <wp:docPr id="20335005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005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E40B1" w14:textId="6F002820" w:rsidR="00557B64" w:rsidRDefault="00557B64"/>
    <w:p w14:paraId="2FEAFC1F" w14:textId="38C84F8E" w:rsidR="00557B64" w:rsidRDefault="00E4268A">
      <w:r w:rsidRPr="00E4268A">
        <w:rPr>
          <w:noProof/>
        </w:rPr>
        <w:drawing>
          <wp:inline distT="0" distB="0" distL="0" distR="0" wp14:anchorId="77A0BED8" wp14:editId="6025E71D">
            <wp:extent cx="6645910" cy="7185660"/>
            <wp:effectExtent l="0" t="0" r="2540" b="0"/>
            <wp:docPr id="20831397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397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7D1A" w14:textId="7E14F573" w:rsidR="00557B64" w:rsidRDefault="001C0AFF">
      <w:r w:rsidRPr="001C0AFF">
        <w:rPr>
          <w:noProof/>
        </w:rPr>
        <w:lastRenderedPageBreak/>
        <w:drawing>
          <wp:inline distT="0" distB="0" distL="0" distR="0" wp14:anchorId="0519267F" wp14:editId="73E96A14">
            <wp:extent cx="6645910" cy="7399020"/>
            <wp:effectExtent l="0" t="0" r="2540" b="0"/>
            <wp:docPr id="875054804" name="Resim 1" descr="metin, ekran görüntüsü, diyagram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54804" name="Resim 1" descr="metin, ekran görüntüsü, diyagram, yazı tipi içeren bir resim&#10;&#10;Açıklama otomatik olarak oluşturuldu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6C51" w14:textId="09D8964B" w:rsidR="007B6475" w:rsidRDefault="002E7E96">
      <w:r w:rsidRPr="002E7E96">
        <w:rPr>
          <w:noProof/>
        </w:rPr>
        <w:lastRenderedPageBreak/>
        <w:drawing>
          <wp:inline distT="0" distB="0" distL="0" distR="0" wp14:anchorId="550A80B4" wp14:editId="7DB35438">
            <wp:extent cx="6645910" cy="7383780"/>
            <wp:effectExtent l="0" t="0" r="2540" b="7620"/>
            <wp:docPr id="865544833" name="Resim 1" descr="metin, ekran görüntüsü, diyagram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44833" name="Resim 1" descr="metin, ekran görüntüsü, diyagram, çizgi içeren bir resim&#10;&#10;Açıklama otomatik olarak oluşturuldu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624B" w14:textId="48A75801" w:rsidR="002E7E96" w:rsidRDefault="00F73764">
      <w:r w:rsidRPr="00F73764">
        <w:rPr>
          <w:noProof/>
        </w:rPr>
        <w:lastRenderedPageBreak/>
        <w:drawing>
          <wp:inline distT="0" distB="0" distL="0" distR="0" wp14:anchorId="56E7EA6A" wp14:editId="633B0B7A">
            <wp:extent cx="6645910" cy="7490460"/>
            <wp:effectExtent l="0" t="0" r="2540" b="0"/>
            <wp:docPr id="338299256" name="Resim 1" descr="metin, ekran görüntüsü, diyagram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99256" name="Resim 1" descr="metin, ekran görüntüsü, diyagram, çizgi içeren bir resim&#10;&#10;Açıklama otomatik olarak oluşturuldu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51E3" w14:textId="05815A49" w:rsidR="00F73764" w:rsidRDefault="00EC125F">
      <w:r w:rsidRPr="00EC125F">
        <w:rPr>
          <w:noProof/>
        </w:rPr>
        <w:lastRenderedPageBreak/>
        <w:drawing>
          <wp:inline distT="0" distB="0" distL="0" distR="0" wp14:anchorId="4E715F10" wp14:editId="73E67941">
            <wp:extent cx="6645910" cy="7482840"/>
            <wp:effectExtent l="0" t="0" r="2540" b="3810"/>
            <wp:docPr id="1677819975" name="Resim 1" descr="metin, ekran görüntüsü, diyagram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19975" name="Resim 1" descr="metin, ekran görüntüsü, diyagram, çizgi içeren bir resim&#10;&#10;Açıklama otomatik olarak oluşturuldu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0080" w14:textId="098C2708" w:rsidR="00EC125F" w:rsidRDefault="00663AC0">
      <w:r w:rsidRPr="00663AC0">
        <w:rPr>
          <w:noProof/>
        </w:rPr>
        <w:lastRenderedPageBreak/>
        <w:drawing>
          <wp:inline distT="0" distB="0" distL="0" distR="0" wp14:anchorId="60C2210A" wp14:editId="5DE3A421">
            <wp:extent cx="6645910" cy="7536180"/>
            <wp:effectExtent l="0" t="0" r="2540" b="7620"/>
            <wp:docPr id="7668035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0357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508C" w14:textId="21758324" w:rsidR="003A2C6D" w:rsidRDefault="00872EA8">
      <w:r w:rsidRPr="00872EA8">
        <w:rPr>
          <w:noProof/>
        </w:rPr>
        <w:lastRenderedPageBreak/>
        <w:drawing>
          <wp:inline distT="0" distB="0" distL="0" distR="0" wp14:anchorId="3434C882" wp14:editId="7B9082CA">
            <wp:extent cx="6667500" cy="7581900"/>
            <wp:effectExtent l="0" t="0" r="0" b="0"/>
            <wp:docPr id="13761078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078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8083" cy="758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3C25" w14:textId="26CD65D5" w:rsidR="00C4083C" w:rsidRDefault="00F40425">
      <w:r w:rsidRPr="00F40425">
        <w:rPr>
          <w:noProof/>
        </w:rPr>
        <w:lastRenderedPageBreak/>
        <w:drawing>
          <wp:inline distT="0" distB="0" distL="0" distR="0" wp14:anchorId="30C850AE" wp14:editId="1D3568B8">
            <wp:extent cx="6667500" cy="7574280"/>
            <wp:effectExtent l="0" t="0" r="0" b="7620"/>
            <wp:docPr id="288843239" name="Resim 1" descr="metin, ekran görüntüsü, diyagram, dikdörtg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43239" name="Resim 1" descr="metin, ekran görüntüsü, diyagram, dikdörtgen içeren bir resim&#10;&#10;Açıklama otomatik olarak oluşturuldu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8085" cy="75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EF557" w14:textId="4EF9F350" w:rsidR="00F40425" w:rsidRDefault="00DE2099">
      <w:r w:rsidRPr="00DE2099">
        <w:rPr>
          <w:noProof/>
        </w:rPr>
        <w:lastRenderedPageBreak/>
        <w:drawing>
          <wp:inline distT="0" distB="0" distL="0" distR="0" wp14:anchorId="65F83414" wp14:editId="1A38DBFB">
            <wp:extent cx="6637020" cy="7543800"/>
            <wp:effectExtent l="0" t="0" r="0" b="0"/>
            <wp:docPr id="1781347048" name="Resim 1" descr="metin, ekran görüntüsü, diyagram, dikdörtg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47048" name="Resim 1" descr="metin, ekran görüntüsü, diyagram, dikdörtgen içeren bir resim&#10;&#10;Açıklama otomatik olarak oluşturuldu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7604" cy="754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00C0" w14:textId="410B50D2" w:rsidR="00DE2099" w:rsidRDefault="00B51640">
      <w:r w:rsidRPr="00B51640">
        <w:rPr>
          <w:noProof/>
        </w:rPr>
        <w:lastRenderedPageBreak/>
        <w:drawing>
          <wp:inline distT="0" distB="0" distL="0" distR="0" wp14:anchorId="6A2853BD" wp14:editId="118B3602">
            <wp:extent cx="6667500" cy="7551420"/>
            <wp:effectExtent l="0" t="0" r="0" b="0"/>
            <wp:docPr id="1279417180" name="Resim 1" descr="metin, dikdörtgen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17180" name="Resim 1" descr="metin, dikdörtgen, diyagram, ekran görüntüsü içeren bir resim&#10;&#10;Açıklama otomatik olarak oluşturuldu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8085" cy="75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6C43" w14:textId="34D1F789" w:rsidR="00B51640" w:rsidRDefault="00611CDB">
      <w:r w:rsidRPr="00611CDB">
        <w:rPr>
          <w:noProof/>
        </w:rPr>
        <w:lastRenderedPageBreak/>
        <w:drawing>
          <wp:inline distT="0" distB="0" distL="0" distR="0" wp14:anchorId="76120826" wp14:editId="5246CB55">
            <wp:extent cx="6667500" cy="7574280"/>
            <wp:effectExtent l="0" t="0" r="0" b="7620"/>
            <wp:docPr id="1383477963" name="Resim 1" descr="metin, ekran görüntüsü, paralel, dikdörtg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77963" name="Resim 1" descr="metin, ekran görüntüsü, paralel, dikdörtgen içeren bir resim&#10;&#10;Açıklama otomatik olarak oluşturuldu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8082" cy="757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83C4" w14:textId="0C9FC954" w:rsidR="00611CDB" w:rsidRDefault="002F34A6">
      <w:r w:rsidRPr="002F34A6">
        <w:rPr>
          <w:noProof/>
        </w:rPr>
        <w:lastRenderedPageBreak/>
        <w:drawing>
          <wp:inline distT="0" distB="0" distL="0" distR="0" wp14:anchorId="68FB4BFE" wp14:editId="29097BBC">
            <wp:extent cx="6682740" cy="7559040"/>
            <wp:effectExtent l="0" t="0" r="3810" b="3810"/>
            <wp:docPr id="17491512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5129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83326" cy="755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FDE1" w14:textId="7B5734F7" w:rsidR="002F34A6" w:rsidRDefault="0036517A">
      <w:r w:rsidRPr="0036517A">
        <w:rPr>
          <w:noProof/>
        </w:rPr>
        <w:lastRenderedPageBreak/>
        <w:drawing>
          <wp:inline distT="0" distB="0" distL="0" distR="0" wp14:anchorId="5B97CEAE" wp14:editId="144D4891">
            <wp:extent cx="6682740" cy="7566660"/>
            <wp:effectExtent l="0" t="0" r="3810" b="0"/>
            <wp:docPr id="543133993" name="Resim 1" descr="metin, ekran görüntüsü, diyagram, dikdörtg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33993" name="Resim 1" descr="metin, ekran görüntüsü, diyagram, dikdörtgen içeren bir resim&#10;&#10;Açıklama otomatik olarak oluşturuldu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83325" cy="75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396E" w14:textId="3B8A9517" w:rsidR="0036517A" w:rsidRDefault="00784BD4">
      <w:r w:rsidRPr="00784BD4">
        <w:rPr>
          <w:noProof/>
        </w:rPr>
        <w:lastRenderedPageBreak/>
        <w:drawing>
          <wp:inline distT="0" distB="0" distL="0" distR="0" wp14:anchorId="4E8673F0" wp14:editId="2C5BDFAA">
            <wp:extent cx="6690360" cy="7559040"/>
            <wp:effectExtent l="0" t="0" r="0" b="3810"/>
            <wp:docPr id="16908801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8018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90947" cy="755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CF9F" w14:textId="558D0EE8" w:rsidR="00784BD4" w:rsidRDefault="00A322E5">
      <w:r w:rsidRPr="00A322E5">
        <w:rPr>
          <w:noProof/>
        </w:rPr>
        <w:lastRenderedPageBreak/>
        <w:drawing>
          <wp:inline distT="0" distB="0" distL="0" distR="0" wp14:anchorId="1F81B638" wp14:editId="12B79E4D">
            <wp:extent cx="6675120" cy="7528560"/>
            <wp:effectExtent l="0" t="0" r="0" b="0"/>
            <wp:docPr id="9850619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619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75705" cy="75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5E6E" w14:textId="404A11B0" w:rsidR="00A322E5" w:rsidRDefault="007059D0">
      <w:r w:rsidRPr="007059D0">
        <w:rPr>
          <w:noProof/>
        </w:rPr>
        <w:lastRenderedPageBreak/>
        <w:drawing>
          <wp:inline distT="0" distB="0" distL="0" distR="0" wp14:anchorId="74955FA8" wp14:editId="6E697409">
            <wp:extent cx="6682740" cy="7528560"/>
            <wp:effectExtent l="0" t="0" r="3810" b="0"/>
            <wp:docPr id="6628194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1946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83323" cy="752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D3E9" w14:textId="208BA423" w:rsidR="007059D0" w:rsidRDefault="00C931E7">
      <w:r w:rsidRPr="00C931E7">
        <w:rPr>
          <w:noProof/>
        </w:rPr>
        <w:lastRenderedPageBreak/>
        <w:drawing>
          <wp:inline distT="0" distB="0" distL="0" distR="0" wp14:anchorId="28248F69" wp14:editId="30C12934">
            <wp:extent cx="6642724" cy="7589520"/>
            <wp:effectExtent l="0" t="0" r="6350" b="0"/>
            <wp:docPr id="1653390227" name="Resim 1" descr="metin, dikdörtgen, Post-it notu, parale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90227" name="Resim 1" descr="metin, dikdörtgen, Post-it notu, paralel içeren bir resim&#10;&#10;Açıklama otomatik olarak oluşturuldu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8045" cy="75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9D0" w:rsidSect="002D084F">
      <w:headerReference w:type="default" r:id="rId27"/>
      <w:footerReference w:type="default" r:id="rId28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39691" w14:textId="77777777" w:rsidR="004F015D" w:rsidRDefault="004F015D" w:rsidP="00EB341B">
      <w:pPr>
        <w:spacing w:after="0" w:line="240" w:lineRule="auto"/>
      </w:pPr>
      <w:r>
        <w:separator/>
      </w:r>
    </w:p>
  </w:endnote>
  <w:endnote w:type="continuationSeparator" w:id="0">
    <w:p w14:paraId="46CDBCEB" w14:textId="77777777" w:rsidR="004F015D" w:rsidRDefault="004F015D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377" w:type="dxa"/>
      <w:tblInd w:w="108" w:type="dxa"/>
      <w:tblLook w:val="04A0" w:firstRow="1" w:lastRow="0" w:firstColumn="1" w:lastColumn="0" w:noHBand="0" w:noVBand="1"/>
    </w:tblPr>
    <w:tblGrid>
      <w:gridCol w:w="8534"/>
      <w:gridCol w:w="1843"/>
    </w:tblGrid>
    <w:tr w:rsidR="00A57D79" w14:paraId="2AADA6DB" w14:textId="77777777" w:rsidTr="002D084F">
      <w:trPr>
        <w:trHeight w:val="281"/>
      </w:trPr>
      <w:tc>
        <w:tcPr>
          <w:tcW w:w="8534" w:type="dxa"/>
          <w:vAlign w:val="center"/>
        </w:tcPr>
        <w:p w14:paraId="0AD5EF9F" w14:textId="77777777" w:rsidR="00A57D79" w:rsidRDefault="00A57D79" w:rsidP="00827556">
          <w:pPr>
            <w:pStyle w:val="AltBilgi"/>
          </w:pPr>
          <w:r>
            <w:rPr>
              <w:rFonts w:ascii="Verdana" w:hAnsi="Verdana" w:cs="Verdana"/>
              <w:i/>
              <w:iCs/>
              <w:sz w:val="18"/>
              <w:szCs w:val="18"/>
            </w:rPr>
            <w:t xml:space="preserve">Süreç El Kitabı Versiyon No: 1, Versiyon </w:t>
          </w:r>
          <w:proofErr w:type="gramStart"/>
          <w:r>
            <w:rPr>
              <w:rFonts w:ascii="Verdana" w:hAnsi="Verdana" w:cs="Verdana"/>
              <w:i/>
              <w:iCs/>
              <w:sz w:val="18"/>
              <w:szCs w:val="18"/>
            </w:rPr>
            <w:t>Tarihi :</w:t>
          </w:r>
          <w:proofErr w:type="gramEnd"/>
          <w:r>
            <w:rPr>
              <w:rFonts w:ascii="Verdana" w:hAnsi="Verdana" w:cs="Verdana"/>
              <w:i/>
              <w:iCs/>
              <w:sz w:val="18"/>
              <w:szCs w:val="18"/>
            </w:rPr>
            <w:t xml:space="preserve"> …../……/20…</w:t>
          </w:r>
        </w:p>
      </w:tc>
      <w:tc>
        <w:tcPr>
          <w:tcW w:w="1843" w:type="dxa"/>
          <w:vMerge w:val="restart"/>
          <w:vAlign w:val="center"/>
        </w:tcPr>
        <w:p w14:paraId="4C566D58" w14:textId="77777777" w:rsidR="00A57D79" w:rsidRDefault="00827556" w:rsidP="00B22918">
          <w:r>
            <w:rPr>
              <w:rFonts w:ascii="Verdana" w:hAnsi="Verdana" w:cs="Verdana"/>
              <w:sz w:val="18"/>
              <w:szCs w:val="18"/>
            </w:rPr>
            <w:t xml:space="preserve">Sayfa </w:t>
          </w:r>
          <w:r w:rsidR="007E235B">
            <w:rPr>
              <w:rFonts w:ascii="Verdana" w:hAnsi="Verdana" w:cs="Verdana"/>
              <w:sz w:val="18"/>
              <w:szCs w:val="18"/>
            </w:rPr>
            <w:t>N</w:t>
          </w:r>
          <w:r>
            <w:rPr>
              <w:rFonts w:ascii="Verdana" w:hAnsi="Verdana" w:cs="Verdana"/>
              <w:sz w:val="18"/>
              <w:szCs w:val="18"/>
            </w:rPr>
            <w:t>o:</w:t>
          </w:r>
          <w:r>
            <w:t xml:space="preserve"> </w:t>
          </w:r>
          <w:sdt>
            <w:sdtPr>
              <w:id w:val="8123020"/>
              <w:docPartObj>
                <w:docPartGallery w:val="Page Numbers (Top of Page)"/>
                <w:docPartUnique/>
              </w:docPartObj>
            </w:sdtPr>
            <w:sdtEndPr/>
            <w:sdtContent>
              <w:r w:rsidR="002E3B02">
                <w:fldChar w:fldCharType="begin"/>
              </w:r>
              <w:r w:rsidR="002B5CA3">
                <w:instrText xml:space="preserve"> PAGE </w:instrText>
              </w:r>
              <w:r w:rsidR="002E3B02">
                <w:fldChar w:fldCharType="separate"/>
              </w:r>
              <w:r w:rsidR="00630E14">
                <w:rPr>
                  <w:noProof/>
                </w:rPr>
                <w:t>1</w:t>
              </w:r>
              <w:r w:rsidR="002E3B02">
                <w:rPr>
                  <w:noProof/>
                </w:rPr>
                <w:fldChar w:fldCharType="end"/>
              </w:r>
            </w:sdtContent>
          </w:sdt>
        </w:p>
      </w:tc>
    </w:tr>
    <w:tr w:rsidR="00A57D79" w14:paraId="69790C97" w14:textId="77777777" w:rsidTr="002D084F">
      <w:trPr>
        <w:trHeight w:val="141"/>
      </w:trPr>
      <w:tc>
        <w:tcPr>
          <w:tcW w:w="8534" w:type="dxa"/>
          <w:vAlign w:val="center"/>
        </w:tcPr>
        <w:p w14:paraId="62E6E9E3" w14:textId="77777777" w:rsidR="00A57D79" w:rsidRDefault="00A57D79" w:rsidP="00827556">
          <w:pPr>
            <w:pStyle w:val="AltBilgi"/>
          </w:pPr>
        </w:p>
      </w:tc>
      <w:tc>
        <w:tcPr>
          <w:tcW w:w="1843" w:type="dxa"/>
          <w:vMerge/>
        </w:tcPr>
        <w:p w14:paraId="4FA78A7F" w14:textId="77777777" w:rsidR="00A57D79" w:rsidRDefault="00A57D79">
          <w:pPr>
            <w:pStyle w:val="AltBilgi"/>
          </w:pPr>
        </w:p>
      </w:tc>
    </w:tr>
  </w:tbl>
  <w:p w14:paraId="63E4F09E" w14:textId="77777777" w:rsidR="00A57D79" w:rsidRDefault="00A57D79" w:rsidP="00805C0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3663D1" w14:textId="77777777" w:rsidR="004F015D" w:rsidRDefault="004F015D" w:rsidP="00EB341B">
      <w:pPr>
        <w:spacing w:after="0" w:line="240" w:lineRule="auto"/>
      </w:pPr>
      <w:r>
        <w:separator/>
      </w:r>
    </w:p>
  </w:footnote>
  <w:footnote w:type="continuationSeparator" w:id="0">
    <w:p w14:paraId="3BB59BA5" w14:textId="77777777" w:rsidR="004F015D" w:rsidRDefault="004F015D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F58D9" w14:textId="77777777" w:rsidR="00EB341B" w:rsidRDefault="00EB341B" w:rsidP="00637752">
    <w:pPr>
      <w:pStyle w:val="stBilgi"/>
      <w:rPr>
        <w:rFonts w:ascii="Verdana" w:hAnsi="Verdana" w:cs="Verdana"/>
        <w:sz w:val="16"/>
        <w:szCs w:val="16"/>
      </w:rPr>
    </w:pPr>
    <w:r w:rsidRPr="00EB341B">
      <w:rPr>
        <w:rFonts w:ascii="Verdana" w:hAnsi="Verdana" w:cs="Verdana"/>
        <w:sz w:val="20"/>
        <w:szCs w:val="20"/>
      </w:rPr>
      <w:t>ESKİŞEHİR OSMANGAZİ ÜNİVERSİTESİ</w:t>
    </w:r>
    <w:r w:rsidR="007E235B">
      <w:rPr>
        <w:rFonts w:ascii="Verdana" w:hAnsi="Verdana" w:cs="Verdana"/>
        <w:sz w:val="20"/>
        <w:szCs w:val="20"/>
      </w:rPr>
      <w:t xml:space="preserve"> </w:t>
    </w:r>
    <w:r>
      <w:rPr>
        <w:rFonts w:ascii="Verdana" w:hAnsi="Verdana" w:cs="Verdana"/>
        <w:sz w:val="16"/>
        <w:szCs w:val="16"/>
      </w:rPr>
      <w:t>– SÜREÇ EL KİTABI</w:t>
    </w:r>
  </w:p>
  <w:p w14:paraId="0A804FDB" w14:textId="77777777" w:rsidR="00EB341B" w:rsidRDefault="00EB341B" w:rsidP="00637752">
    <w:pPr>
      <w:pStyle w:val="stBilgi"/>
      <w:pBdr>
        <w:bottom w:val="single" w:sz="4" w:space="1" w:color="auto"/>
      </w:pBdr>
    </w:pPr>
  </w:p>
  <w:p w14:paraId="778441EC" w14:textId="77777777" w:rsidR="00637752" w:rsidRDefault="00637752" w:rsidP="00637752">
    <w:pPr>
      <w:pStyle w:val="stBilgi"/>
    </w:pPr>
  </w:p>
  <w:tbl>
    <w:tblPr>
      <w:tblStyle w:val="TabloKlavuzu"/>
      <w:tblW w:w="10367" w:type="dxa"/>
      <w:tblInd w:w="10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none" w:sz="0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697"/>
      <w:gridCol w:w="1701"/>
      <w:gridCol w:w="1559"/>
    </w:tblGrid>
    <w:tr w:rsidR="00FE6CDB" w14:paraId="08778E7C" w14:textId="77777777" w:rsidTr="002D084F">
      <w:trPr>
        <w:trHeight w:val="419"/>
      </w:trPr>
      <w:tc>
        <w:tcPr>
          <w:tcW w:w="2410" w:type="dxa"/>
          <w:vMerge w:val="restart"/>
        </w:tcPr>
        <w:p w14:paraId="27E1F1DF" w14:textId="77777777" w:rsidR="00FE6CDB" w:rsidRDefault="00670F50" w:rsidP="006605A4">
          <w:pPr>
            <w:pStyle w:val="stBilgi"/>
            <w:jc w:val="center"/>
          </w:pPr>
          <w:r>
            <w:rPr>
              <w:noProof/>
            </w:rPr>
            <w:object w:dxaOrig="1440" w:dyaOrig="1440" w14:anchorId="533AE33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1" type="#_x0000_t75" style="position:absolute;left:0;text-align:left;margin-left:13.25pt;margin-top:3.75pt;width:78pt;height:78pt;z-index:-251658752">
                <v:imagedata r:id="rId1" o:title=""/>
              </v:shape>
              <o:OLEObject Type="Embed" ProgID="PBrush" ShapeID="_x0000_s1031" DrawAspect="Content" ObjectID="_1785319144" r:id="rId2"/>
            </w:object>
          </w:r>
        </w:p>
        <w:p w14:paraId="2208CAA9" w14:textId="77777777" w:rsidR="00FE6CDB" w:rsidRDefault="00FE6CDB" w:rsidP="006605A4">
          <w:pPr>
            <w:pStyle w:val="stBilgi"/>
            <w:jc w:val="center"/>
          </w:pPr>
        </w:p>
        <w:p w14:paraId="46537648" w14:textId="77777777" w:rsidR="00FE6CDB" w:rsidRDefault="00FE6CDB" w:rsidP="006605A4">
          <w:pPr>
            <w:pStyle w:val="stBilgi"/>
            <w:jc w:val="center"/>
          </w:pPr>
        </w:p>
        <w:p w14:paraId="0AED8D8A" w14:textId="77777777" w:rsidR="00FE6CDB" w:rsidRDefault="00FE6CDB" w:rsidP="006605A4">
          <w:pPr>
            <w:pStyle w:val="stBilgi"/>
            <w:jc w:val="center"/>
          </w:pPr>
        </w:p>
        <w:p w14:paraId="565B9164" w14:textId="77777777" w:rsidR="00FE6CDB" w:rsidRDefault="00FE6CDB" w:rsidP="006605A4">
          <w:pPr>
            <w:pStyle w:val="stBilgi"/>
            <w:jc w:val="center"/>
          </w:pPr>
        </w:p>
        <w:p w14:paraId="11E59441" w14:textId="77777777" w:rsidR="00FE6CDB" w:rsidRDefault="00FE6CDB" w:rsidP="006605A4">
          <w:pPr>
            <w:pStyle w:val="stBilgi"/>
          </w:pPr>
        </w:p>
        <w:p w14:paraId="2F753CCF" w14:textId="77777777" w:rsidR="00FE6CDB" w:rsidRPr="00B22918" w:rsidRDefault="00FE6CDB" w:rsidP="006605A4">
          <w:pPr>
            <w:pStyle w:val="stBilgi"/>
            <w:rPr>
              <w:sz w:val="8"/>
            </w:rPr>
          </w:pPr>
        </w:p>
      </w:tc>
      <w:tc>
        <w:tcPr>
          <w:tcW w:w="4697" w:type="dxa"/>
          <w:vMerge w:val="restart"/>
          <w:tcBorders>
            <w:right w:val="double" w:sz="4" w:space="0" w:color="auto"/>
          </w:tcBorders>
          <w:vAlign w:val="center"/>
        </w:tcPr>
        <w:p w14:paraId="3FAA97B5" w14:textId="77777777" w:rsidR="00FE6CDB" w:rsidRDefault="00FE6CDB" w:rsidP="00637752">
          <w:pPr>
            <w:pStyle w:val="stBilgi"/>
            <w:jc w:val="center"/>
          </w:pPr>
          <w:r>
            <w:rPr>
              <w:rFonts w:ascii="Verdana-Bold" w:hAnsi="Verdana-Bold" w:cs="Verdana-Bold"/>
              <w:b/>
              <w:bCs/>
              <w:sz w:val="28"/>
              <w:szCs w:val="28"/>
            </w:rPr>
            <w:t>SÜREÇ EL KİTABI</w:t>
          </w:r>
        </w:p>
      </w:tc>
      <w:tc>
        <w:tcPr>
          <w:tcW w:w="1701" w:type="dxa"/>
          <w:tcBorders>
            <w:top w:val="double" w:sz="4" w:space="0" w:color="auto"/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8AD1AD" w14:textId="77777777" w:rsidR="00FE6CDB" w:rsidRDefault="00FE6CDB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doub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14:paraId="7E9A81EE" w14:textId="2469B5A1" w:rsidR="00FE6CDB" w:rsidRDefault="00733F46" w:rsidP="00B22918">
          <w:pPr>
            <w:pStyle w:val="stBilgi"/>
            <w:jc w:val="center"/>
            <w:rPr>
              <w:noProof/>
            </w:rPr>
          </w:pPr>
          <w:r>
            <w:rPr>
              <w:noProof/>
              <w:sz w:val="20"/>
            </w:rPr>
            <w:t>15.</w:t>
          </w:r>
          <w:r w:rsidR="00FE6CDB" w:rsidRPr="00B22918">
            <w:rPr>
              <w:noProof/>
              <w:sz w:val="20"/>
            </w:rPr>
            <w:t>/</w:t>
          </w:r>
          <w:r>
            <w:rPr>
              <w:noProof/>
              <w:sz w:val="20"/>
            </w:rPr>
            <w:t>08</w:t>
          </w:r>
          <w:r w:rsidR="00FE6CDB" w:rsidRPr="00B22918">
            <w:rPr>
              <w:noProof/>
              <w:sz w:val="20"/>
            </w:rPr>
            <w:t>/20</w:t>
          </w:r>
          <w:r>
            <w:rPr>
              <w:noProof/>
              <w:sz w:val="20"/>
            </w:rPr>
            <w:t>24</w:t>
          </w:r>
        </w:p>
      </w:tc>
    </w:tr>
    <w:tr w:rsidR="00FE6CDB" w14:paraId="015C9045" w14:textId="77777777" w:rsidTr="002D084F">
      <w:trPr>
        <w:trHeight w:val="420"/>
      </w:trPr>
      <w:tc>
        <w:tcPr>
          <w:tcW w:w="2410" w:type="dxa"/>
          <w:vMerge/>
        </w:tcPr>
        <w:p w14:paraId="6DA1EACF" w14:textId="77777777" w:rsidR="00FE6CDB" w:rsidRDefault="00FE6CDB" w:rsidP="00637752">
          <w:pPr>
            <w:pStyle w:val="stBilgi"/>
          </w:pPr>
        </w:p>
      </w:tc>
      <w:tc>
        <w:tcPr>
          <w:tcW w:w="4697" w:type="dxa"/>
          <w:vMerge/>
          <w:tcBorders>
            <w:right w:val="double" w:sz="4" w:space="0" w:color="auto"/>
          </w:tcBorders>
        </w:tcPr>
        <w:p w14:paraId="77B9F724" w14:textId="77777777" w:rsidR="00FE6CDB" w:rsidRDefault="00FE6CDB" w:rsidP="00637752">
          <w:pPr>
            <w:pStyle w:val="stBilgi"/>
          </w:pPr>
        </w:p>
      </w:tc>
      <w:tc>
        <w:tcPr>
          <w:tcW w:w="1701" w:type="dxa"/>
          <w:tcBorders>
            <w:top w:val="single" w:sz="4" w:space="0" w:color="auto"/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44B084E" w14:textId="77777777" w:rsidR="00FE6CDB" w:rsidRDefault="00FE6CDB" w:rsidP="00FE6CDB">
          <w:pPr>
            <w:autoSpaceDE w:val="0"/>
            <w:autoSpaceDN w:val="0"/>
            <w:adjustRightInd w:val="0"/>
          </w:pPr>
          <w:r w:rsidRPr="00FE6CDB">
            <w:rPr>
              <w:rFonts w:ascii="Verdana" w:hAnsi="Verdana" w:cs="Verdan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14:paraId="3D8A654A" w14:textId="77777777" w:rsidR="00FE6CDB" w:rsidRDefault="00FE6CDB" w:rsidP="00637752">
          <w:pPr>
            <w:pStyle w:val="stBilgi"/>
          </w:pPr>
        </w:p>
      </w:tc>
    </w:tr>
    <w:tr w:rsidR="00FE6CDB" w14:paraId="0EA1ED59" w14:textId="77777777" w:rsidTr="002D084F">
      <w:trPr>
        <w:trHeight w:val="420"/>
      </w:trPr>
      <w:tc>
        <w:tcPr>
          <w:tcW w:w="2410" w:type="dxa"/>
          <w:vMerge/>
        </w:tcPr>
        <w:p w14:paraId="57174603" w14:textId="77777777" w:rsidR="00FE6CDB" w:rsidRDefault="00FE6CDB" w:rsidP="00637752">
          <w:pPr>
            <w:pStyle w:val="stBilgi"/>
          </w:pPr>
        </w:p>
      </w:tc>
      <w:tc>
        <w:tcPr>
          <w:tcW w:w="4697" w:type="dxa"/>
          <w:vMerge/>
          <w:tcBorders>
            <w:right w:val="double" w:sz="4" w:space="0" w:color="auto"/>
          </w:tcBorders>
        </w:tcPr>
        <w:p w14:paraId="32E5BB9B" w14:textId="77777777" w:rsidR="00FE6CDB" w:rsidRDefault="00FE6CDB" w:rsidP="00637752">
          <w:pPr>
            <w:pStyle w:val="stBilgi"/>
          </w:pPr>
        </w:p>
      </w:tc>
      <w:tc>
        <w:tcPr>
          <w:tcW w:w="1701" w:type="dxa"/>
          <w:tcBorders>
            <w:top w:val="single" w:sz="4" w:space="0" w:color="auto"/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5AF86F" w14:textId="77777777" w:rsidR="00FE6CDB" w:rsidRDefault="00FE6CDB" w:rsidP="00FE6CDB">
          <w:pPr>
            <w:autoSpaceDE w:val="0"/>
            <w:autoSpaceDN w:val="0"/>
            <w:adjustRightInd w:val="0"/>
            <w:rPr>
              <w:rFonts w:ascii="Verdana" w:hAnsi="Verdana" w:cs="Verdana"/>
              <w:sz w:val="16"/>
              <w:szCs w:val="16"/>
            </w:rPr>
          </w:pPr>
          <w:r>
            <w:rPr>
              <w:rFonts w:ascii="Verdana" w:hAnsi="Verdana" w:cs="Verdan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14:paraId="66F98CF8" w14:textId="77777777" w:rsidR="00FE6CDB" w:rsidRDefault="00FE6CDB" w:rsidP="00637752">
          <w:pPr>
            <w:pStyle w:val="stBilgi"/>
          </w:pPr>
        </w:p>
      </w:tc>
    </w:tr>
    <w:tr w:rsidR="00FE6CDB" w14:paraId="4C9E9185" w14:textId="77777777" w:rsidTr="002D084F">
      <w:trPr>
        <w:trHeight w:val="420"/>
      </w:trPr>
      <w:tc>
        <w:tcPr>
          <w:tcW w:w="2410" w:type="dxa"/>
          <w:vMerge/>
        </w:tcPr>
        <w:p w14:paraId="751B2E58" w14:textId="77777777" w:rsidR="00FE6CDB" w:rsidRDefault="00FE6CDB" w:rsidP="00637752">
          <w:pPr>
            <w:pStyle w:val="stBilgi"/>
          </w:pPr>
        </w:p>
      </w:tc>
      <w:tc>
        <w:tcPr>
          <w:tcW w:w="4697" w:type="dxa"/>
          <w:vMerge/>
          <w:tcBorders>
            <w:right w:val="double" w:sz="4" w:space="0" w:color="auto"/>
          </w:tcBorders>
        </w:tcPr>
        <w:p w14:paraId="2ECDDCF5" w14:textId="77777777" w:rsidR="00FE6CDB" w:rsidRDefault="00FE6CDB" w:rsidP="00637752">
          <w:pPr>
            <w:pStyle w:val="stBilgi"/>
          </w:pPr>
        </w:p>
      </w:tc>
      <w:tc>
        <w:tcPr>
          <w:tcW w:w="1701" w:type="dxa"/>
          <w:tcBorders>
            <w:top w:val="sing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</w:tcPr>
        <w:p w14:paraId="2AA26791" w14:textId="77777777" w:rsidR="00FE6CDB" w:rsidRDefault="00FE6CDB" w:rsidP="00FE6CDB">
          <w:pPr>
            <w:autoSpaceDE w:val="0"/>
            <w:autoSpaceDN w:val="0"/>
            <w:adjustRightInd w:val="0"/>
          </w:pPr>
          <w:r>
            <w:rPr>
              <w:rFonts w:ascii="Verdana" w:hAnsi="Verdana" w:cs="Verdana"/>
              <w:sz w:val="16"/>
              <w:szCs w:val="16"/>
            </w:rPr>
            <w:t>Sayfa No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sdt>
          <w:sdtPr>
            <w:id w:val="250395305"/>
            <w:docPartObj>
              <w:docPartGallery w:val="Page Numbers (Top of Page)"/>
              <w:docPartUnique/>
            </w:docPartObj>
          </w:sdtPr>
          <w:sdtEndPr/>
          <w:sdtContent>
            <w:p w14:paraId="336BE0DF" w14:textId="77777777" w:rsidR="00FE6CDB" w:rsidRDefault="002E3B02" w:rsidP="006605A4">
              <w:pPr>
                <w:jc w:val="center"/>
              </w:pPr>
              <w:r>
                <w:fldChar w:fldCharType="begin"/>
              </w:r>
              <w:r w:rsidR="00FE6CDB">
                <w:instrText xml:space="preserve"> PAGE </w:instrText>
              </w:r>
              <w:r>
                <w:fldChar w:fldCharType="separate"/>
              </w:r>
              <w:r w:rsidR="00630E14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  <w:r w:rsidR="00FE6CDB">
                <w:t xml:space="preserve"> / </w:t>
              </w:r>
              <w:r>
                <w:fldChar w:fldCharType="begin"/>
              </w:r>
              <w:r>
                <w:instrText xml:space="preserve"> NUMPAGES  </w:instrText>
              </w:r>
              <w:r>
                <w:fldChar w:fldCharType="separate"/>
              </w:r>
              <w:r w:rsidR="00630E14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sdtContent>
        </w:sdt>
      </w:tc>
    </w:tr>
  </w:tbl>
  <w:p w14:paraId="7A41723B" w14:textId="77777777" w:rsidR="00637752" w:rsidRDefault="00637752" w:rsidP="0063775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B66A0B"/>
    <w:multiLevelType w:val="hybridMultilevel"/>
    <w:tmpl w:val="0562E4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636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11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16F"/>
    <w:rsid w:val="0002063E"/>
    <w:rsid w:val="0002384F"/>
    <w:rsid w:val="00043CED"/>
    <w:rsid w:val="000476C8"/>
    <w:rsid w:val="00051FA7"/>
    <w:rsid w:val="00052D3F"/>
    <w:rsid w:val="00062D0A"/>
    <w:rsid w:val="0007367E"/>
    <w:rsid w:val="00075B0C"/>
    <w:rsid w:val="00085141"/>
    <w:rsid w:val="00092531"/>
    <w:rsid w:val="000B2EFB"/>
    <w:rsid w:val="000C1CFA"/>
    <w:rsid w:val="000D2988"/>
    <w:rsid w:val="000F2E23"/>
    <w:rsid w:val="000F5313"/>
    <w:rsid w:val="000F65A5"/>
    <w:rsid w:val="00106591"/>
    <w:rsid w:val="00111B91"/>
    <w:rsid w:val="0011332A"/>
    <w:rsid w:val="001216F0"/>
    <w:rsid w:val="00124775"/>
    <w:rsid w:val="001247BA"/>
    <w:rsid w:val="00130CA7"/>
    <w:rsid w:val="00131AAA"/>
    <w:rsid w:val="0015572E"/>
    <w:rsid w:val="00164536"/>
    <w:rsid w:val="00171C5C"/>
    <w:rsid w:val="0017455F"/>
    <w:rsid w:val="00182B3A"/>
    <w:rsid w:val="00195FE9"/>
    <w:rsid w:val="001B10B0"/>
    <w:rsid w:val="001C0AFF"/>
    <w:rsid w:val="001D4C62"/>
    <w:rsid w:val="001E7777"/>
    <w:rsid w:val="00244DE9"/>
    <w:rsid w:val="0024527C"/>
    <w:rsid w:val="00254206"/>
    <w:rsid w:val="002701A4"/>
    <w:rsid w:val="002747C1"/>
    <w:rsid w:val="0028346A"/>
    <w:rsid w:val="002B5CA3"/>
    <w:rsid w:val="002D084F"/>
    <w:rsid w:val="002E1740"/>
    <w:rsid w:val="002E3B02"/>
    <w:rsid w:val="002E7E96"/>
    <w:rsid w:val="002F12FB"/>
    <w:rsid w:val="002F34A6"/>
    <w:rsid w:val="002F3D11"/>
    <w:rsid w:val="00302F6F"/>
    <w:rsid w:val="0030719A"/>
    <w:rsid w:val="003200A8"/>
    <w:rsid w:val="00331EEB"/>
    <w:rsid w:val="003467AB"/>
    <w:rsid w:val="00362219"/>
    <w:rsid w:val="00363BBB"/>
    <w:rsid w:val="0036517A"/>
    <w:rsid w:val="0037692D"/>
    <w:rsid w:val="00394C0F"/>
    <w:rsid w:val="00397A3D"/>
    <w:rsid w:val="003A2C6D"/>
    <w:rsid w:val="003E6185"/>
    <w:rsid w:val="003E635C"/>
    <w:rsid w:val="003E6D45"/>
    <w:rsid w:val="00432E68"/>
    <w:rsid w:val="004337C9"/>
    <w:rsid w:val="0045026A"/>
    <w:rsid w:val="004759DE"/>
    <w:rsid w:val="004812C6"/>
    <w:rsid w:val="00492F0E"/>
    <w:rsid w:val="004C71FF"/>
    <w:rsid w:val="004D0009"/>
    <w:rsid w:val="004D78B5"/>
    <w:rsid w:val="004D7DA9"/>
    <w:rsid w:val="004E1870"/>
    <w:rsid w:val="004F015D"/>
    <w:rsid w:val="00517D3E"/>
    <w:rsid w:val="005278A3"/>
    <w:rsid w:val="00551A6A"/>
    <w:rsid w:val="00557B64"/>
    <w:rsid w:val="0056650E"/>
    <w:rsid w:val="00566AC1"/>
    <w:rsid w:val="005804E1"/>
    <w:rsid w:val="005A2CA7"/>
    <w:rsid w:val="005E439E"/>
    <w:rsid w:val="00611CDB"/>
    <w:rsid w:val="00625B6E"/>
    <w:rsid w:val="00630E14"/>
    <w:rsid w:val="00637752"/>
    <w:rsid w:val="00646ED1"/>
    <w:rsid w:val="006477C5"/>
    <w:rsid w:val="006605A4"/>
    <w:rsid w:val="00660914"/>
    <w:rsid w:val="00663AC0"/>
    <w:rsid w:val="00670F50"/>
    <w:rsid w:val="00680F43"/>
    <w:rsid w:val="006817EA"/>
    <w:rsid w:val="00690893"/>
    <w:rsid w:val="00690E11"/>
    <w:rsid w:val="006A3B54"/>
    <w:rsid w:val="006B584F"/>
    <w:rsid w:val="006B7794"/>
    <w:rsid w:val="006C5E7A"/>
    <w:rsid w:val="006C627E"/>
    <w:rsid w:val="006D2ECF"/>
    <w:rsid w:val="006D7D5A"/>
    <w:rsid w:val="006E0706"/>
    <w:rsid w:val="007059D0"/>
    <w:rsid w:val="007140CC"/>
    <w:rsid w:val="007151D4"/>
    <w:rsid w:val="00732C26"/>
    <w:rsid w:val="00733F46"/>
    <w:rsid w:val="00740494"/>
    <w:rsid w:val="00742FF6"/>
    <w:rsid w:val="00751486"/>
    <w:rsid w:val="00772D0F"/>
    <w:rsid w:val="00783A0E"/>
    <w:rsid w:val="0078426A"/>
    <w:rsid w:val="00784BD4"/>
    <w:rsid w:val="00790896"/>
    <w:rsid w:val="007A4CDB"/>
    <w:rsid w:val="007A5923"/>
    <w:rsid w:val="007B2787"/>
    <w:rsid w:val="007B6475"/>
    <w:rsid w:val="007D47C5"/>
    <w:rsid w:val="007D5164"/>
    <w:rsid w:val="007E235B"/>
    <w:rsid w:val="007F3395"/>
    <w:rsid w:val="00805C03"/>
    <w:rsid w:val="00811E22"/>
    <w:rsid w:val="00827556"/>
    <w:rsid w:val="008435F4"/>
    <w:rsid w:val="008622BC"/>
    <w:rsid w:val="008640DB"/>
    <w:rsid w:val="00865088"/>
    <w:rsid w:val="00872A7E"/>
    <w:rsid w:val="00872EA8"/>
    <w:rsid w:val="0088665D"/>
    <w:rsid w:val="008A07A9"/>
    <w:rsid w:val="008F115C"/>
    <w:rsid w:val="008F1492"/>
    <w:rsid w:val="008F67E4"/>
    <w:rsid w:val="00913CBF"/>
    <w:rsid w:val="00914545"/>
    <w:rsid w:val="009205B5"/>
    <w:rsid w:val="00921E2C"/>
    <w:rsid w:val="00930442"/>
    <w:rsid w:val="009325F2"/>
    <w:rsid w:val="00932D8D"/>
    <w:rsid w:val="00957048"/>
    <w:rsid w:val="0096357A"/>
    <w:rsid w:val="00963D9A"/>
    <w:rsid w:val="00981AFC"/>
    <w:rsid w:val="009840A6"/>
    <w:rsid w:val="0099242E"/>
    <w:rsid w:val="00994E64"/>
    <w:rsid w:val="009B78A7"/>
    <w:rsid w:val="009E4AF6"/>
    <w:rsid w:val="009E5A9E"/>
    <w:rsid w:val="009F63D1"/>
    <w:rsid w:val="00A003D3"/>
    <w:rsid w:val="00A25E08"/>
    <w:rsid w:val="00A30D2A"/>
    <w:rsid w:val="00A322E5"/>
    <w:rsid w:val="00A32A13"/>
    <w:rsid w:val="00A4202E"/>
    <w:rsid w:val="00A44A1B"/>
    <w:rsid w:val="00A45E25"/>
    <w:rsid w:val="00A532C0"/>
    <w:rsid w:val="00A57D79"/>
    <w:rsid w:val="00A61AF2"/>
    <w:rsid w:val="00A859F0"/>
    <w:rsid w:val="00A86749"/>
    <w:rsid w:val="00A869A8"/>
    <w:rsid w:val="00AA4224"/>
    <w:rsid w:val="00AA7A39"/>
    <w:rsid w:val="00AB1A67"/>
    <w:rsid w:val="00AB4A25"/>
    <w:rsid w:val="00AC0E6B"/>
    <w:rsid w:val="00AC1FEB"/>
    <w:rsid w:val="00AC2524"/>
    <w:rsid w:val="00AD253D"/>
    <w:rsid w:val="00AE7B42"/>
    <w:rsid w:val="00AF303A"/>
    <w:rsid w:val="00B04ADC"/>
    <w:rsid w:val="00B0577D"/>
    <w:rsid w:val="00B22918"/>
    <w:rsid w:val="00B26069"/>
    <w:rsid w:val="00B2653D"/>
    <w:rsid w:val="00B377B0"/>
    <w:rsid w:val="00B40F9B"/>
    <w:rsid w:val="00B51640"/>
    <w:rsid w:val="00B62524"/>
    <w:rsid w:val="00B746C2"/>
    <w:rsid w:val="00B75889"/>
    <w:rsid w:val="00BC35AA"/>
    <w:rsid w:val="00BD6050"/>
    <w:rsid w:val="00BD68B1"/>
    <w:rsid w:val="00BE3B61"/>
    <w:rsid w:val="00C1410D"/>
    <w:rsid w:val="00C1415C"/>
    <w:rsid w:val="00C1586C"/>
    <w:rsid w:val="00C316A2"/>
    <w:rsid w:val="00C32BF6"/>
    <w:rsid w:val="00C36512"/>
    <w:rsid w:val="00C4083C"/>
    <w:rsid w:val="00C47FD0"/>
    <w:rsid w:val="00C54907"/>
    <w:rsid w:val="00C73616"/>
    <w:rsid w:val="00C74679"/>
    <w:rsid w:val="00C931E7"/>
    <w:rsid w:val="00CB47F6"/>
    <w:rsid w:val="00CC4446"/>
    <w:rsid w:val="00CF1847"/>
    <w:rsid w:val="00D220E3"/>
    <w:rsid w:val="00D33EBF"/>
    <w:rsid w:val="00D541FF"/>
    <w:rsid w:val="00D6327E"/>
    <w:rsid w:val="00DB75C5"/>
    <w:rsid w:val="00DC0686"/>
    <w:rsid w:val="00DC1A0E"/>
    <w:rsid w:val="00DC33C1"/>
    <w:rsid w:val="00DE13ED"/>
    <w:rsid w:val="00DE2099"/>
    <w:rsid w:val="00DE4A7B"/>
    <w:rsid w:val="00DF0246"/>
    <w:rsid w:val="00DF6582"/>
    <w:rsid w:val="00E118E6"/>
    <w:rsid w:val="00E130EE"/>
    <w:rsid w:val="00E17A06"/>
    <w:rsid w:val="00E2379C"/>
    <w:rsid w:val="00E31002"/>
    <w:rsid w:val="00E31447"/>
    <w:rsid w:val="00E35997"/>
    <w:rsid w:val="00E4268A"/>
    <w:rsid w:val="00E63F95"/>
    <w:rsid w:val="00E8074A"/>
    <w:rsid w:val="00E85965"/>
    <w:rsid w:val="00EA6F9D"/>
    <w:rsid w:val="00EB07BD"/>
    <w:rsid w:val="00EB341B"/>
    <w:rsid w:val="00EC125F"/>
    <w:rsid w:val="00EC2F31"/>
    <w:rsid w:val="00ED1C42"/>
    <w:rsid w:val="00EE3281"/>
    <w:rsid w:val="00EE59FF"/>
    <w:rsid w:val="00F00EF0"/>
    <w:rsid w:val="00F12D0E"/>
    <w:rsid w:val="00F13651"/>
    <w:rsid w:val="00F22073"/>
    <w:rsid w:val="00F40425"/>
    <w:rsid w:val="00F40BF0"/>
    <w:rsid w:val="00F40EF9"/>
    <w:rsid w:val="00F60B9B"/>
    <w:rsid w:val="00F64DD6"/>
    <w:rsid w:val="00F736AD"/>
    <w:rsid w:val="00F73764"/>
    <w:rsid w:val="00F740FE"/>
    <w:rsid w:val="00F857FF"/>
    <w:rsid w:val="00F8585E"/>
    <w:rsid w:val="00F9116F"/>
    <w:rsid w:val="00F92940"/>
    <w:rsid w:val="00FB0953"/>
    <w:rsid w:val="00FD0654"/>
    <w:rsid w:val="00FE6CDB"/>
    <w:rsid w:val="00FF0528"/>
    <w:rsid w:val="00FF1E76"/>
    <w:rsid w:val="00FF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2"/>
    </o:shapelayout>
  </w:shapeDefaults>
  <w:decimalSymbol w:val=","/>
  <w:listSeparator w:val=";"/>
  <w14:docId w14:val="3D59BBF8"/>
  <w15:docId w15:val="{FAF84BFA-877E-4F4D-B0D3-313ADABE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E1870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36512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365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7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ysun\Documents\Belgeler\Visio%20Egitim\Kay&#305;t%20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BDAEE16-A460-4850-863B-0EC13B8C0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Kayıt sureci</Template>
  <TotalTime>74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Silentall.Com | ronaldinho424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Enformatik</dc:creator>
  <cp:lastModifiedBy>banu narin</cp:lastModifiedBy>
  <cp:revision>46</cp:revision>
  <cp:lastPrinted>2019-04-19T11:48:00Z</cp:lastPrinted>
  <dcterms:created xsi:type="dcterms:W3CDTF">2024-08-15T17:09:00Z</dcterms:created>
  <dcterms:modified xsi:type="dcterms:W3CDTF">2024-08-16T10:13:00Z</dcterms:modified>
</cp:coreProperties>
</file>